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786449">
        <w:rPr>
          <w:b/>
          <w:sz w:val="28"/>
          <w:szCs w:val="28"/>
        </w:rPr>
        <w:t xml:space="preserve">постановления Государственного Совета Удмуртской Республики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20E12">
        <w:rPr>
          <w:b/>
          <w:sz w:val="28"/>
          <w:szCs w:val="28"/>
        </w:rPr>
        <w:t>6713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8F0EB9" w:rsidRPr="008F0EB9" w:rsidRDefault="000A0023" w:rsidP="008F0EB9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F0EB9" w:rsidRPr="008F0EB9">
        <w:rPr>
          <w:b/>
          <w:sz w:val="28"/>
          <w:szCs w:val="28"/>
        </w:rPr>
        <w:t xml:space="preserve">О </w:t>
      </w:r>
      <w:proofErr w:type="gramStart"/>
      <w:r w:rsidR="008F0EB9" w:rsidRPr="008F0EB9">
        <w:rPr>
          <w:b/>
          <w:sz w:val="28"/>
          <w:szCs w:val="28"/>
        </w:rPr>
        <w:t>внесении</w:t>
      </w:r>
      <w:proofErr w:type="gramEnd"/>
      <w:r w:rsidR="008F0EB9" w:rsidRPr="008F0EB9">
        <w:rPr>
          <w:b/>
          <w:sz w:val="28"/>
          <w:szCs w:val="28"/>
        </w:rPr>
        <w:t xml:space="preserve"> в порядке законодательной инициативы</w:t>
      </w:r>
    </w:p>
    <w:p w:rsidR="000A0023" w:rsidRPr="00B80E6E" w:rsidRDefault="008F0EB9" w:rsidP="008F0EB9">
      <w:pPr>
        <w:ind w:left="720" w:right="616" w:firstLine="1"/>
        <w:jc w:val="center"/>
        <w:rPr>
          <w:b/>
          <w:sz w:val="28"/>
          <w:szCs w:val="28"/>
        </w:rPr>
      </w:pPr>
      <w:r w:rsidRPr="008F0EB9">
        <w:rPr>
          <w:b/>
          <w:sz w:val="28"/>
          <w:szCs w:val="28"/>
        </w:rPr>
        <w:t xml:space="preserve"> в Государственную Думу Федерального Собрания Российской Федерации проекта федерального закона «О внесении изменения в статью 218 части второй Налогово</w:t>
      </w:r>
      <w:r>
        <w:rPr>
          <w:b/>
          <w:sz w:val="28"/>
          <w:szCs w:val="28"/>
        </w:rPr>
        <w:t>го кодекса Российской Федерации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F0EB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 xml:space="preserve">Правовое управление Аппарата Государственного Совета Удмуртской Республики, рассмотрев </w:t>
      </w:r>
      <w:r w:rsidR="00786449" w:rsidRPr="00786449">
        <w:rPr>
          <w:sz w:val="28"/>
          <w:szCs w:val="28"/>
        </w:rPr>
        <w:t xml:space="preserve">проект постановления Государственного Совета Удмуртской Республики № </w:t>
      </w:r>
      <w:r w:rsidR="008F0EB9" w:rsidRPr="008F0EB9">
        <w:rPr>
          <w:sz w:val="28"/>
          <w:szCs w:val="28"/>
        </w:rPr>
        <w:t>№ 6713-6зп «О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изменения в статью 218 части второй Налогового кодекса Российской Федерации»</w:t>
      </w:r>
      <w:r w:rsidR="00786449" w:rsidRPr="00786449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(далее – </w:t>
      </w:r>
      <w:r w:rsidR="00786449">
        <w:rPr>
          <w:sz w:val="28"/>
          <w:szCs w:val="28"/>
        </w:rPr>
        <w:t>П</w:t>
      </w:r>
      <w:r w:rsidRPr="00B80E6E">
        <w:rPr>
          <w:sz w:val="28"/>
          <w:szCs w:val="28"/>
        </w:rPr>
        <w:t>роект), отмечает</w:t>
      </w:r>
      <w:r w:rsidR="00786449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8E6C6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 xml:space="preserve">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</w:t>
      </w:r>
      <w:r w:rsidR="008E6C63"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 xml:space="preserve">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170213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170213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170213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Е.Н. Шапкина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bookmarkStart w:id="7" w:name="_GoBack"/>
            <w:bookmarkEnd w:id="7"/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B8" w:rsidRDefault="00DB6BB8" w:rsidP="002C49BF">
      <w:r>
        <w:separator/>
      </w:r>
    </w:p>
  </w:endnote>
  <w:endnote w:type="continuationSeparator" w:id="0">
    <w:p w:rsidR="00DB6BB8" w:rsidRDefault="00DB6BB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B8" w:rsidRDefault="00DB6BB8" w:rsidP="002C49BF">
      <w:r>
        <w:separator/>
      </w:r>
    </w:p>
  </w:footnote>
  <w:footnote w:type="continuationSeparator" w:id="0">
    <w:p w:rsidR="00DB6BB8" w:rsidRDefault="00DB6BB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49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70213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30956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86449"/>
    <w:rsid w:val="007A0EB0"/>
    <w:rsid w:val="007A3401"/>
    <w:rsid w:val="007C77DB"/>
    <w:rsid w:val="00811CB1"/>
    <w:rsid w:val="00816D67"/>
    <w:rsid w:val="00820E12"/>
    <w:rsid w:val="00837E07"/>
    <w:rsid w:val="00863A25"/>
    <w:rsid w:val="00865DC6"/>
    <w:rsid w:val="00877802"/>
    <w:rsid w:val="008849C0"/>
    <w:rsid w:val="008A3C19"/>
    <w:rsid w:val="008B1D99"/>
    <w:rsid w:val="008D28F8"/>
    <w:rsid w:val="008E6C63"/>
    <w:rsid w:val="008F0EB9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B467C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B6BB8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2019-05-30T04:26:00Z</cp:lastPrinted>
  <dcterms:created xsi:type="dcterms:W3CDTF">2021-10-15T07:15:00Z</dcterms:created>
  <dcterms:modified xsi:type="dcterms:W3CDTF">2021-10-15T07:18:00Z</dcterms:modified>
</cp:coreProperties>
</file>